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ED" w:rsidRDefault="002203ED">
      <w:r>
        <w:object w:dxaOrig="4320" w:dyaOrig="2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2.5pt;height:294pt" o:ole="">
            <v:imagedata r:id="rId4" o:title="" croptop="9729f" cropbottom="27976f" cropleft="15216f" cropright="9618f"/>
          </v:shape>
          <o:OLEObject Type="Embed" ProgID="AutoCAD.Drawing.17" ShapeID="_x0000_i1025" DrawAspect="Content" ObjectID="_1603526913" r:id="rId5"/>
        </w:object>
      </w:r>
    </w:p>
    <w:sectPr w:rsidR="002203ED" w:rsidSect="00F932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211"/>
    <w:rsid w:val="002203ED"/>
    <w:rsid w:val="00251CF1"/>
    <w:rsid w:val="003A64E9"/>
    <w:rsid w:val="009A5F72"/>
    <w:rsid w:val="00BF1958"/>
    <w:rsid w:val="00F9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CF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</Words>
  <Characters>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tlxy</dc:creator>
  <cp:keywords/>
  <dc:description/>
  <cp:lastModifiedBy>tlxy</cp:lastModifiedBy>
  <cp:revision>2</cp:revision>
  <dcterms:created xsi:type="dcterms:W3CDTF">2018-11-12T03:22:00Z</dcterms:created>
  <dcterms:modified xsi:type="dcterms:W3CDTF">2018-11-12T03:22:00Z</dcterms:modified>
</cp:coreProperties>
</file>